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466"/>
      </w:tblGrid>
      <w:tr w:rsidR="00277F6A" w14:paraId="40CF0572" w14:textId="77777777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75422AB9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DE3F6" w14:textId="4DF846A8" w:rsidR="00277F6A" w:rsidRDefault="001604DB" w:rsidP="005B376D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023DD6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F778AF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A36680">
              <w:rPr>
                <w:rFonts w:ascii="Arial" w:hAnsi="Arial" w:cs="Arial" w:hint="cs"/>
                <w:sz w:val="20"/>
                <w:szCs w:val="20"/>
                <w:rtl/>
              </w:rPr>
              <w:t>04.06.2025</w:t>
            </w:r>
          </w:p>
        </w:tc>
      </w:tr>
    </w:tbl>
    <w:p w14:paraId="6110BF47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5A86F0F7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06D07AF9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05D71C5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2866B23C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355839BD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070A4767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3061DC9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32FC536B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14ABD9EF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1FD46A3C" w14:textId="77777777" w:rsidR="00D57574" w:rsidRPr="00E75D0F" w:rsidRDefault="00B47B31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14:paraId="1518FEA0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7AECEFED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6EBD52F4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70243E38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3973D39E" w14:textId="77777777" w:rsidR="00E75D0F" w:rsidRDefault="00D91FE6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31BD72" wp14:editId="1D3DBA46">
                <wp:simplePos x="0" y="0"/>
                <wp:positionH relativeFrom="column">
                  <wp:posOffset>3425825</wp:posOffset>
                </wp:positionH>
                <wp:positionV relativeFrom="paragraph">
                  <wp:posOffset>144145</wp:posOffset>
                </wp:positionV>
                <wp:extent cx="342900" cy="228600"/>
                <wp:effectExtent l="0" t="1270" r="3175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712ED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9.75pt;margin-top:11.35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tbl>
      <w:tblPr>
        <w:bidiVisual/>
        <w:tblW w:w="8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8"/>
      </w:tblGrid>
      <w:tr w:rsidR="00E75D0F" w:rsidRPr="00E75D0F" w14:paraId="704D5E1F" w14:textId="77777777" w:rsidTr="000C63FD">
        <w:trPr>
          <w:trHeight w:val="562"/>
        </w:trPr>
        <w:tc>
          <w:tcPr>
            <w:tcW w:w="8508" w:type="dxa"/>
            <w:tcBorders>
              <w:bottom w:val="single" w:sz="4" w:space="0" w:color="auto"/>
            </w:tcBorders>
            <w:shd w:val="clear" w:color="auto" w:fill="E6E6E6"/>
          </w:tcPr>
          <w:p w14:paraId="2B8A362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6BB6108E" w14:textId="77777777" w:rsidTr="000C63FD">
        <w:trPr>
          <w:trHeight w:val="1892"/>
        </w:trPr>
        <w:tc>
          <w:tcPr>
            <w:tcW w:w="8508" w:type="dxa"/>
            <w:tcBorders>
              <w:bottom w:val="single" w:sz="4" w:space="0" w:color="auto"/>
            </w:tcBorders>
          </w:tcPr>
          <w:p w14:paraId="6D6061A4" w14:textId="719649B7" w:rsidR="000C63FD" w:rsidRDefault="002F5FF0" w:rsidP="003F17F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325F3"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 במשרד החינוך מפעילה</w:t>
            </w:r>
            <w:r w:rsidR="003F17F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מערכת אוטומציה תשתיתית לביצוע תהליכים אוטומטים </w:t>
            </w:r>
            <w:r w:rsidR="000C63F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לתשתיות המשרד ושירותים אוטומטים ועצמאיים לכלל עובדי המשרד </w:t>
            </w:r>
          </w:p>
          <w:p w14:paraId="770241F0" w14:textId="77777777" w:rsidR="007D78DC" w:rsidRDefault="003F17FF" w:rsidP="000C63F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כגון : הגדלת תיבת דואר , איפוס סיסמא עצמי לכלל עובדי המשרד ,</w:t>
            </w:r>
          </w:p>
          <w:p w14:paraId="217AA67C" w14:textId="6FBB142F" w:rsidR="002F5FF0" w:rsidRDefault="003F17FF" w:rsidP="007D78DC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הגדרת משתמשים ב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AD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בהתאם לטבלה ב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ועוד .</w:t>
            </w:r>
          </w:p>
          <w:p w14:paraId="4D7DBC85" w14:textId="2BE61E9E" w:rsidR="00E75D0F" w:rsidRPr="00E75D0F" w:rsidRDefault="003F17FF" w:rsidP="003F17F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עלות הרישוי והתמיכה היא לטובת קבלת גרסאות חדשות למערכת , עדכונים ותמיכה בהגדרת תהליכים וטיפול בתקלות כולל בנק שעות לפיתוח תהליכים חדשים .</w:t>
            </w:r>
          </w:p>
        </w:tc>
      </w:tr>
    </w:tbl>
    <w:p w14:paraId="42A61A69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79500DAD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0F299665" w14:textId="77777777" w:rsidR="00E75D0F" w:rsidRPr="00813E93" w:rsidRDefault="00D91FE6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FCC92" wp14:editId="32F7DF45">
                <wp:simplePos x="0" y="0"/>
                <wp:positionH relativeFrom="column">
                  <wp:posOffset>4941570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635" r="190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608CF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89.1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r/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608CE698" w14:textId="77777777" w:rsidTr="0008299D">
        <w:tc>
          <w:tcPr>
            <w:tcW w:w="3085" w:type="dxa"/>
          </w:tcPr>
          <w:p w14:paraId="497B4D93" w14:textId="77777777" w:rsidR="00E75D0F" w:rsidRPr="00813E93" w:rsidRDefault="00D91FE6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3D38EC" wp14:editId="49BDB44A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BB8283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JVr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6N7GJGNbrW8kdUjCFhJ&#10;EBhoEaYeLBqpvmM0wATJsP62o4ph1L4X8AiSkBA7ctyGzBYRbNS5ZXNuoaIEqAwbjKblykxjatcr&#10;vm0g0vTshLyBh1NzJ+qnrA7PDaaE43aYaHYMne+d19PcXf4C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lqSVa7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1A5BD2AD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4FADFB42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18774A56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1B23E8B4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6B750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622DA" w14:textId="61CFD7CB" w:rsidR="00E75D0F" w:rsidRPr="00E75D0F" w:rsidRDefault="00A36680" w:rsidP="001604D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/>
                <w:rtl/>
              </w:rPr>
              <w:t xml:space="preserve">דיס-טי טכנולוגיות בע"מ     </w:t>
            </w:r>
          </w:p>
        </w:tc>
      </w:tr>
      <w:tr w:rsidR="00E75D0F" w:rsidRPr="00E75D0F" w14:paraId="4C068AA5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A2FD42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46DAABD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F08EF" w14:textId="0DEE82F6" w:rsidR="00E75D0F" w:rsidRPr="00E75D0F" w:rsidRDefault="00A3668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/>
                <w:rtl/>
              </w:rPr>
              <w:t xml:space="preserve">516198751     </w:t>
            </w:r>
            <w:r w:rsidR="00F778AF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BA4CB5" wp14:editId="3F1D7CB8">
                      <wp:simplePos x="0" y="0"/>
                      <wp:positionH relativeFrom="column">
                        <wp:posOffset>3026996</wp:posOffset>
                      </wp:positionH>
                      <wp:positionV relativeFrom="paragraph">
                        <wp:posOffset>474980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50013D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AD0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9" type="#_x0000_t202" style="position:absolute;left:0;text-align:left;margin-left:238.35pt;margin-top:37.4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AgP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" filled="f" stroked="f">
                      <v:textbox>
                        <w:txbxContent>
                          <w:p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5D0F" w:rsidRPr="00E75D0F" w14:paraId="2BBA6D02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01C34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CF40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6E1B6339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4D2F6494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F49D6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72A52" w14:textId="76DE68CF" w:rsidR="00E75D0F" w:rsidRPr="00F778AF" w:rsidRDefault="00B554E0" w:rsidP="00E75D0F">
            <w:pPr>
              <w:tabs>
                <w:tab w:val="center" w:pos="4153"/>
                <w:tab w:val="right" w:pos="8306"/>
              </w:tabs>
              <w:bidi/>
              <w:rPr>
                <w:rtl/>
              </w:rPr>
            </w:pPr>
            <w:r>
              <w:rPr>
                <w:rFonts w:hint="cs"/>
                <w:rtl/>
              </w:rPr>
              <w:t>113,092 ₪ לא כולל מע"מ</w:t>
            </w:r>
            <w:r w:rsidR="009755F1">
              <w:rPr>
                <w:rFonts w:hint="cs"/>
                <w:rtl/>
              </w:rPr>
              <w:t xml:space="preserve"> </w:t>
            </w:r>
            <w:r w:rsidR="000C63FD">
              <w:rPr>
                <w:rFonts w:hint="cs"/>
                <w:rtl/>
              </w:rPr>
              <w:t>לשנתיים</w:t>
            </w:r>
          </w:p>
        </w:tc>
      </w:tr>
      <w:tr w:rsidR="00E75D0F" w:rsidRPr="00E75D0F" w14:paraId="01069CE9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3264F9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86AD0" w14:textId="157C7CC4" w:rsidR="00E75D0F" w:rsidRPr="00E75D0F" w:rsidRDefault="00B554E0" w:rsidP="00F778A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0C63FD">
              <w:rPr>
                <w:rFonts w:hint="cs"/>
                <w:rtl/>
              </w:rPr>
              <w:t>01.07.2025-30.06.2027</w:t>
            </w:r>
          </w:p>
        </w:tc>
      </w:tr>
    </w:tbl>
    <w:p w14:paraId="75BE46F8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7B7BA0" w14:paraId="15894E59" w14:textId="77777777" w:rsidTr="00661651">
        <w:tc>
          <w:tcPr>
            <w:tcW w:w="8522" w:type="dxa"/>
          </w:tcPr>
          <w:p w14:paraId="1FB59E5E" w14:textId="1A79B1B7" w:rsidR="00E75D0F" w:rsidRPr="007B7BA0" w:rsidRDefault="0014775A" w:rsidP="0014775A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 w:rsidRPr="007B7BA0">
              <w:rPr>
                <w:rFonts w:ascii="Arial" w:hAnsi="Arial" w:cs="Arial" w:hint="cs"/>
                <w:b/>
                <w:rtl/>
              </w:rPr>
              <w:t xml:space="preserve">הרכש מתבצע </w:t>
            </w:r>
            <w:r w:rsidR="003F17FF" w:rsidRPr="007B7BA0">
              <w:rPr>
                <w:rFonts w:ascii="Arial" w:hAnsi="Arial" w:cs="Arial" w:hint="cs"/>
                <w:b/>
                <w:rtl/>
              </w:rPr>
              <w:t xml:space="preserve">מול חברת </w:t>
            </w:r>
            <w:r w:rsidR="003F17FF" w:rsidRPr="007B7BA0">
              <w:rPr>
                <w:rFonts w:ascii="Arial" w:hAnsi="Arial" w:cs="Arial" w:hint="cs"/>
                <w:b/>
              </w:rPr>
              <w:t>DIST</w:t>
            </w:r>
            <w:r w:rsidR="003F17FF" w:rsidRPr="007B7BA0">
              <w:rPr>
                <w:rFonts w:ascii="Arial" w:hAnsi="Arial" w:cs="Arial" w:hint="cs"/>
                <w:b/>
                <w:rtl/>
              </w:rPr>
              <w:t xml:space="preserve"> שהינה </w:t>
            </w:r>
            <w:r w:rsidR="000C63FD">
              <w:rPr>
                <w:rFonts w:ascii="Arial" w:hAnsi="Arial" w:cs="Arial" w:hint="cs"/>
                <w:b/>
                <w:rtl/>
              </w:rPr>
              <w:t>המפיץ</w:t>
            </w:r>
            <w:r w:rsidR="003F17FF" w:rsidRPr="007B7BA0">
              <w:rPr>
                <w:rFonts w:ascii="Arial" w:hAnsi="Arial" w:cs="Arial" w:hint="cs"/>
                <w:b/>
                <w:rtl/>
              </w:rPr>
              <w:t xml:space="preserve"> היחיד שנותן תמיכה תחזוקה ורישוי למערכת </w:t>
            </w:r>
            <w:r w:rsidR="000C63FD">
              <w:rPr>
                <w:rFonts w:ascii="Arial" w:hAnsi="Arial" w:cs="Arial" w:hint="cs"/>
                <w:b/>
                <w:rtl/>
              </w:rPr>
              <w:t>,</w:t>
            </w:r>
            <w:r w:rsidR="003F17FF" w:rsidRPr="007B7BA0">
              <w:rPr>
                <w:rFonts w:ascii="Arial" w:hAnsi="Arial" w:cs="Arial" w:hint="cs"/>
                <w:b/>
                <w:rtl/>
              </w:rPr>
              <w:t xml:space="preserve">מצ"ב אישור מהיצרן </w:t>
            </w:r>
            <w:r w:rsidR="003F17FF" w:rsidRPr="007B7BA0">
              <w:rPr>
                <w:rFonts w:ascii="Arial" w:hAnsi="Arial" w:cs="Arial" w:hint="cs"/>
                <w:b/>
              </w:rPr>
              <w:t>RESOLVE</w:t>
            </w:r>
            <w:r w:rsidR="003F17FF" w:rsidRPr="007B7BA0">
              <w:rPr>
                <w:rFonts w:ascii="Arial" w:hAnsi="Arial" w:cs="Arial" w:hint="cs"/>
                <w:b/>
                <w:rtl/>
              </w:rPr>
              <w:t xml:space="preserve"> </w:t>
            </w:r>
            <w:r w:rsidRPr="007B7BA0">
              <w:rPr>
                <w:rFonts w:ascii="Arial" w:hAnsi="Arial" w:cs="Arial" w:hint="cs"/>
                <w:b/>
                <w:rtl/>
              </w:rPr>
              <w:t>שהינ</w:t>
            </w:r>
            <w:r w:rsidR="000C63FD">
              <w:rPr>
                <w:rFonts w:ascii="Arial" w:hAnsi="Arial" w:cs="Arial" w:hint="cs"/>
                <w:b/>
                <w:rtl/>
              </w:rPr>
              <w:t>ו</w:t>
            </w:r>
            <w:r w:rsidRPr="007B7BA0">
              <w:rPr>
                <w:rFonts w:ascii="Arial" w:hAnsi="Arial" w:cs="Arial" w:hint="cs"/>
                <w:b/>
                <w:rtl/>
              </w:rPr>
              <w:t xml:space="preserve"> היצרן </w:t>
            </w:r>
            <w:r w:rsidR="00B34E1E" w:rsidRPr="007B7BA0">
              <w:rPr>
                <w:rFonts w:ascii="Arial" w:hAnsi="Arial" w:cs="Arial" w:hint="cs"/>
                <w:b/>
                <w:rtl/>
              </w:rPr>
              <w:t>של המערכת .</w:t>
            </w:r>
          </w:p>
        </w:tc>
      </w:tr>
    </w:tbl>
    <w:p w14:paraId="4F8F69C6" w14:textId="77777777" w:rsidR="00E75D0F" w:rsidRPr="007B7BA0" w:rsidRDefault="00E75D0F" w:rsidP="00E75D0F">
      <w:pPr>
        <w:bidi/>
        <w:rPr>
          <w:rFonts w:ascii="Arial" w:hAnsi="Arial" w:cs="Arial"/>
          <w:b/>
          <w:rtl/>
        </w:rPr>
      </w:pPr>
      <w:r w:rsidRPr="007B7BA0">
        <w:rPr>
          <w:rFonts w:ascii="Arial" w:hAnsi="Arial" w:cs="Arial"/>
          <w:b/>
          <w:rtl/>
        </w:rPr>
        <w:t>לאור הנימוקים שמני</w:t>
      </w:r>
      <w:r w:rsidRPr="007B7BA0">
        <w:rPr>
          <w:rFonts w:ascii="Arial" w:hAnsi="Arial" w:cs="Arial" w:hint="cs"/>
          <w:b/>
          <w:rtl/>
        </w:rPr>
        <w:t>תי</w:t>
      </w:r>
      <w:r w:rsidRPr="007B7BA0">
        <w:rPr>
          <w:rFonts w:ascii="Arial" w:hAnsi="Arial" w:cs="Arial"/>
          <w:b/>
          <w:rtl/>
        </w:rPr>
        <w:t xml:space="preserve"> לעיל אנו מבקשים לערוך ההתקשרות בהליך </w:t>
      </w:r>
      <w:r w:rsidRPr="007B7BA0">
        <w:rPr>
          <w:rFonts w:ascii="Arial" w:hAnsi="Arial" w:cs="Arial" w:hint="cs"/>
          <w:b/>
          <w:rtl/>
        </w:rPr>
        <w:t>פטור ממכרז.</w:t>
      </w:r>
    </w:p>
    <w:p w14:paraId="4BD9A8AC" w14:textId="77777777" w:rsidR="00E75D0F" w:rsidRPr="007B7BA0" w:rsidRDefault="00E75D0F" w:rsidP="00E75D0F">
      <w:pPr>
        <w:bidi/>
        <w:rPr>
          <w:rFonts w:ascii="Arial" w:hAnsi="Arial" w:cs="Arial"/>
          <w:b/>
          <w:rtl/>
        </w:rPr>
      </w:pPr>
      <w:r w:rsidRPr="007B7BA0">
        <w:rPr>
          <w:rFonts w:ascii="Arial" w:hAnsi="Arial" w:cs="Arial" w:hint="cs"/>
          <w:b/>
          <w:rtl/>
        </w:rPr>
        <w:t>חוות דעתי זו ניתנת מתוקף היותי הסמכות המקצועית לנושא זה.</w:t>
      </w:r>
    </w:p>
    <w:p w14:paraId="78289CDB" w14:textId="77777777" w:rsidR="00261711" w:rsidRDefault="00261711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49167D9C" w14:textId="77777777" w:rsidR="00261711" w:rsidRDefault="00261711" w:rsidP="00261711">
      <w:pPr>
        <w:bidi/>
        <w:rPr>
          <w:rFonts w:ascii="Arial" w:hAnsi="Arial" w:cs="Arial"/>
          <w:b/>
          <w:sz w:val="22"/>
          <w:szCs w:val="22"/>
          <w:rtl/>
        </w:rPr>
      </w:pPr>
    </w:p>
    <w:p w14:paraId="7EDDB3D7" w14:textId="77777777" w:rsidR="00261711" w:rsidRDefault="00261711" w:rsidP="00261711">
      <w:pPr>
        <w:bidi/>
        <w:rPr>
          <w:rFonts w:ascii="Arial" w:hAnsi="Arial" w:cs="Arial"/>
          <w:b/>
          <w:sz w:val="22"/>
          <w:szCs w:val="22"/>
          <w:rtl/>
        </w:rPr>
      </w:pPr>
    </w:p>
    <w:p w14:paraId="6DF51FCD" w14:textId="77777777" w:rsidR="007B7BA0" w:rsidRDefault="007B7BA0" w:rsidP="00261711">
      <w:pPr>
        <w:bidi/>
        <w:rPr>
          <w:rFonts w:ascii="Arial" w:hAnsi="Arial" w:cs="Arial"/>
          <w:b/>
          <w:sz w:val="22"/>
          <w:szCs w:val="22"/>
          <w:rtl/>
        </w:rPr>
      </w:pPr>
    </w:p>
    <w:p w14:paraId="639485E8" w14:textId="77777777" w:rsidR="007B7BA0" w:rsidRDefault="007B7BA0" w:rsidP="007B7BA0">
      <w:pPr>
        <w:bidi/>
        <w:rPr>
          <w:rFonts w:ascii="Arial" w:hAnsi="Arial" w:cs="Arial"/>
          <w:b/>
          <w:sz w:val="22"/>
          <w:szCs w:val="22"/>
          <w:rtl/>
        </w:rPr>
      </w:pPr>
    </w:p>
    <w:p w14:paraId="1FBBB19F" w14:textId="77777777" w:rsidR="007B7BA0" w:rsidRDefault="007B7BA0" w:rsidP="007B7BA0">
      <w:pPr>
        <w:bidi/>
        <w:rPr>
          <w:rFonts w:ascii="Arial" w:hAnsi="Arial" w:cs="Arial"/>
          <w:b/>
          <w:sz w:val="22"/>
          <w:szCs w:val="22"/>
          <w:rtl/>
        </w:rPr>
      </w:pPr>
    </w:p>
    <w:p w14:paraId="72FF0553" w14:textId="77777777" w:rsidR="007B7BA0" w:rsidRDefault="007B7BA0" w:rsidP="007B7BA0">
      <w:pPr>
        <w:bidi/>
        <w:rPr>
          <w:rFonts w:ascii="Arial" w:hAnsi="Arial" w:cs="Arial"/>
          <w:b/>
          <w:sz w:val="22"/>
          <w:szCs w:val="22"/>
          <w:rtl/>
        </w:rPr>
      </w:pPr>
    </w:p>
    <w:p w14:paraId="1A494E12" w14:textId="7E99F2A8" w:rsidR="00E75D0F" w:rsidRDefault="00E75D0F" w:rsidP="007B7BA0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"/>
        <w:gridCol w:w="3455"/>
        <w:gridCol w:w="3426"/>
      </w:tblGrid>
      <w:tr w:rsidR="00E75D0F" w:rsidRPr="00E75D0F" w14:paraId="21BF82E3" w14:textId="77777777" w:rsidTr="00261711"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0944D1E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lastRenderedPageBreak/>
              <w:t>שם בעל הסמכות המקצועית</w:t>
            </w:r>
          </w:p>
        </w:tc>
        <w:tc>
          <w:tcPr>
            <w:tcW w:w="5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035115D" w14:textId="09B1C3DC" w:rsidR="00E75D0F" w:rsidRPr="003F17FF" w:rsidRDefault="00E75D0F" w:rsidP="00045C26">
            <w:pPr>
              <w:pStyle w:val="a9"/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F17F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תפקיד בעל </w:t>
            </w:r>
            <w:r w:rsidR="003F17FF" w:rsidRPr="003F17F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3F17FF">
              <w:rPr>
                <w:rFonts w:ascii="Arial" w:hAnsi="Arial" w:cs="Arial" w:hint="cs"/>
                <w:bCs/>
                <w:sz w:val="22"/>
                <w:szCs w:val="22"/>
                <w:rtl/>
              </w:rPr>
              <w:t>הסמכות המקצועית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7EE7E81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  <w:tr w:rsidR="00261711" w:rsidRPr="00E75D0F" w14:paraId="167A1348" w14:textId="77777777" w:rsidTr="00261711">
        <w:tc>
          <w:tcPr>
            <w:tcW w:w="1709" w:type="dxa"/>
            <w:tcBorders>
              <w:top w:val="single" w:sz="4" w:space="0" w:color="auto"/>
            </w:tcBorders>
            <w:shd w:val="clear" w:color="auto" w:fill="E6E6E6"/>
          </w:tcPr>
          <w:p w14:paraId="4B0D11B6" w14:textId="77777777" w:rsidR="00261711" w:rsidRPr="00E75D0F" w:rsidRDefault="0026171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דוד אלעזרה</w:t>
            </w:r>
          </w:p>
        </w:tc>
        <w:tc>
          <w:tcPr>
            <w:tcW w:w="5055" w:type="dxa"/>
            <w:tcBorders>
              <w:top w:val="single" w:sz="4" w:space="0" w:color="auto"/>
            </w:tcBorders>
            <w:shd w:val="clear" w:color="auto" w:fill="E6E6E6"/>
          </w:tcPr>
          <w:p w14:paraId="4F6D4563" w14:textId="7DB392D6" w:rsidR="00261711" w:rsidRPr="00E75D0F" w:rsidRDefault="0026171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מנהל תשתיות</w:t>
            </w:r>
            <w:r w:rsidR="0001241D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ואינטגרציה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E6E6E6"/>
          </w:tcPr>
          <w:p w14:paraId="2E0BD1BD" w14:textId="0F3FC39F" w:rsidR="00261711" w:rsidRPr="00E75D0F" w:rsidRDefault="00045C26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68E327D7" wp14:editId="5C5587C0">
                  <wp:extent cx="2029651" cy="979209"/>
                  <wp:effectExtent l="0" t="0" r="889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143" cy="983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427FE7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261711">
      <w:headerReference w:type="default" r:id="rId8"/>
      <w:footerReference w:type="default" r:id="rId9"/>
      <w:pgSz w:w="11906" w:h="16838"/>
      <w:pgMar w:top="1440" w:right="180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4DC8" w14:textId="77777777" w:rsidR="00F129F6" w:rsidRDefault="00F129F6">
      <w:r>
        <w:separator/>
      </w:r>
    </w:p>
  </w:endnote>
  <w:endnote w:type="continuationSeparator" w:id="0">
    <w:p w14:paraId="74331867" w14:textId="77777777" w:rsidR="00F129F6" w:rsidRDefault="00F1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BF847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215D36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15A0927D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4C207EF4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15B343AA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664D3" w14:textId="77777777" w:rsidR="00F129F6" w:rsidRDefault="00F129F6">
      <w:r>
        <w:separator/>
      </w:r>
    </w:p>
  </w:footnote>
  <w:footnote w:type="continuationSeparator" w:id="0">
    <w:p w14:paraId="53EFE440" w14:textId="77777777" w:rsidR="00F129F6" w:rsidRDefault="00F12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68FF2AC4" w14:textId="77777777">
      <w:trPr>
        <w:cantSplit/>
      </w:trPr>
      <w:tc>
        <w:tcPr>
          <w:tcW w:w="2500" w:type="pct"/>
          <w:vAlign w:val="center"/>
        </w:tcPr>
        <w:p w14:paraId="06DD7223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78706002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0A202EE1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0FB334D9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463E79E9" wp14:editId="65D7BE94">
                <wp:extent cx="683895" cy="609600"/>
                <wp:effectExtent l="19050" t="0" r="1905" b="0"/>
                <wp:docPr id="7" name="תמונה 7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0189B6A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16BB"/>
    <w:multiLevelType w:val="hybridMultilevel"/>
    <w:tmpl w:val="5DDE7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5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7"/>
  </w:num>
  <w:num w:numId="5">
    <w:abstractNumId w:val="7"/>
  </w:num>
  <w:num w:numId="6">
    <w:abstractNumId w:val="16"/>
  </w:num>
  <w:num w:numId="7">
    <w:abstractNumId w:val="2"/>
  </w:num>
  <w:num w:numId="8">
    <w:abstractNumId w:val="8"/>
  </w:num>
  <w:num w:numId="9">
    <w:abstractNumId w:val="15"/>
  </w:num>
  <w:num w:numId="10">
    <w:abstractNumId w:val="10"/>
  </w:num>
  <w:num w:numId="11">
    <w:abstractNumId w:val="3"/>
  </w:num>
  <w:num w:numId="12">
    <w:abstractNumId w:val="12"/>
  </w:num>
  <w:num w:numId="13">
    <w:abstractNumId w:val="4"/>
  </w:num>
  <w:num w:numId="14">
    <w:abstractNumId w:val="1"/>
  </w:num>
  <w:num w:numId="15">
    <w:abstractNumId w:val="13"/>
  </w:num>
  <w:num w:numId="16">
    <w:abstractNumId w:val="14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1241D"/>
    <w:rsid w:val="00023DD6"/>
    <w:rsid w:val="00037CC7"/>
    <w:rsid w:val="00043334"/>
    <w:rsid w:val="00044305"/>
    <w:rsid w:val="00045C26"/>
    <w:rsid w:val="00047E85"/>
    <w:rsid w:val="000606F1"/>
    <w:rsid w:val="00064E96"/>
    <w:rsid w:val="000731A7"/>
    <w:rsid w:val="000739AB"/>
    <w:rsid w:val="0008299D"/>
    <w:rsid w:val="000955E1"/>
    <w:rsid w:val="000A6440"/>
    <w:rsid w:val="000C590E"/>
    <w:rsid w:val="000C63FD"/>
    <w:rsid w:val="000D07DE"/>
    <w:rsid w:val="001245A3"/>
    <w:rsid w:val="0014775A"/>
    <w:rsid w:val="0015080F"/>
    <w:rsid w:val="00152AA9"/>
    <w:rsid w:val="001551E1"/>
    <w:rsid w:val="00155A94"/>
    <w:rsid w:val="001604DB"/>
    <w:rsid w:val="00160E80"/>
    <w:rsid w:val="001661ED"/>
    <w:rsid w:val="0018633A"/>
    <w:rsid w:val="00192367"/>
    <w:rsid w:val="00193057"/>
    <w:rsid w:val="0019406E"/>
    <w:rsid w:val="001C310B"/>
    <w:rsid w:val="001D66FE"/>
    <w:rsid w:val="001E1F10"/>
    <w:rsid w:val="001F3984"/>
    <w:rsid w:val="00212AF9"/>
    <w:rsid w:val="00215D36"/>
    <w:rsid w:val="002257CF"/>
    <w:rsid w:val="0022666C"/>
    <w:rsid w:val="002527BF"/>
    <w:rsid w:val="00261711"/>
    <w:rsid w:val="002650AB"/>
    <w:rsid w:val="00265C2E"/>
    <w:rsid w:val="00272EE6"/>
    <w:rsid w:val="00277F6A"/>
    <w:rsid w:val="002A133E"/>
    <w:rsid w:val="002B54B3"/>
    <w:rsid w:val="002C2287"/>
    <w:rsid w:val="002F5FF0"/>
    <w:rsid w:val="003150C9"/>
    <w:rsid w:val="003336E5"/>
    <w:rsid w:val="00336A35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17FF"/>
    <w:rsid w:val="003F220D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76439"/>
    <w:rsid w:val="00596709"/>
    <w:rsid w:val="005A1E62"/>
    <w:rsid w:val="005B24A5"/>
    <w:rsid w:val="005B376D"/>
    <w:rsid w:val="005D5F79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1651"/>
    <w:rsid w:val="00664E3D"/>
    <w:rsid w:val="00665374"/>
    <w:rsid w:val="0067145E"/>
    <w:rsid w:val="006913CF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6814"/>
    <w:rsid w:val="007B7BA0"/>
    <w:rsid w:val="007C1434"/>
    <w:rsid w:val="007D78DC"/>
    <w:rsid w:val="007E6DA4"/>
    <w:rsid w:val="00801CA3"/>
    <w:rsid w:val="00830AC0"/>
    <w:rsid w:val="00870B42"/>
    <w:rsid w:val="0087433A"/>
    <w:rsid w:val="00882DD4"/>
    <w:rsid w:val="008B3B18"/>
    <w:rsid w:val="008B4800"/>
    <w:rsid w:val="008D29D4"/>
    <w:rsid w:val="008D43E6"/>
    <w:rsid w:val="008E1453"/>
    <w:rsid w:val="008F2600"/>
    <w:rsid w:val="008F66E4"/>
    <w:rsid w:val="009051B4"/>
    <w:rsid w:val="00907A6B"/>
    <w:rsid w:val="009348E9"/>
    <w:rsid w:val="00936866"/>
    <w:rsid w:val="009463C0"/>
    <w:rsid w:val="00953002"/>
    <w:rsid w:val="009755F1"/>
    <w:rsid w:val="009868B9"/>
    <w:rsid w:val="009A4D9D"/>
    <w:rsid w:val="009D237B"/>
    <w:rsid w:val="009E28A4"/>
    <w:rsid w:val="00A1037D"/>
    <w:rsid w:val="00A177BF"/>
    <w:rsid w:val="00A27371"/>
    <w:rsid w:val="00A36680"/>
    <w:rsid w:val="00A43115"/>
    <w:rsid w:val="00A56D7D"/>
    <w:rsid w:val="00A67D02"/>
    <w:rsid w:val="00A76DAF"/>
    <w:rsid w:val="00A94AC8"/>
    <w:rsid w:val="00AA4CCB"/>
    <w:rsid w:val="00AD5096"/>
    <w:rsid w:val="00AD6E2D"/>
    <w:rsid w:val="00B16512"/>
    <w:rsid w:val="00B2170C"/>
    <w:rsid w:val="00B34E1E"/>
    <w:rsid w:val="00B47B31"/>
    <w:rsid w:val="00B50F29"/>
    <w:rsid w:val="00B554E0"/>
    <w:rsid w:val="00B6079A"/>
    <w:rsid w:val="00B63BF8"/>
    <w:rsid w:val="00BA04CA"/>
    <w:rsid w:val="00BA05F4"/>
    <w:rsid w:val="00BA2A50"/>
    <w:rsid w:val="00BA62ED"/>
    <w:rsid w:val="00BD1BBE"/>
    <w:rsid w:val="00C1240F"/>
    <w:rsid w:val="00C15008"/>
    <w:rsid w:val="00C242BE"/>
    <w:rsid w:val="00C26B2E"/>
    <w:rsid w:val="00C449F1"/>
    <w:rsid w:val="00C56261"/>
    <w:rsid w:val="00C60C5C"/>
    <w:rsid w:val="00C7701D"/>
    <w:rsid w:val="00CA645C"/>
    <w:rsid w:val="00CA7F65"/>
    <w:rsid w:val="00CB247E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57574"/>
    <w:rsid w:val="00D718C8"/>
    <w:rsid w:val="00D77619"/>
    <w:rsid w:val="00D77C3F"/>
    <w:rsid w:val="00D91FE6"/>
    <w:rsid w:val="00D94D7E"/>
    <w:rsid w:val="00DA0BA9"/>
    <w:rsid w:val="00DB0CBA"/>
    <w:rsid w:val="00E03C8E"/>
    <w:rsid w:val="00E15391"/>
    <w:rsid w:val="00E55168"/>
    <w:rsid w:val="00E6574D"/>
    <w:rsid w:val="00E75D0F"/>
    <w:rsid w:val="00E8199B"/>
    <w:rsid w:val="00E87754"/>
    <w:rsid w:val="00E90510"/>
    <w:rsid w:val="00E96FF4"/>
    <w:rsid w:val="00EA7B88"/>
    <w:rsid w:val="00EC1EFD"/>
    <w:rsid w:val="00ED6318"/>
    <w:rsid w:val="00EE0A78"/>
    <w:rsid w:val="00F02D21"/>
    <w:rsid w:val="00F107AD"/>
    <w:rsid w:val="00F129F6"/>
    <w:rsid w:val="00F23B12"/>
    <w:rsid w:val="00F35D1E"/>
    <w:rsid w:val="00F4194F"/>
    <w:rsid w:val="00F4368D"/>
    <w:rsid w:val="00F52885"/>
    <w:rsid w:val="00F5681B"/>
    <w:rsid w:val="00F778AF"/>
    <w:rsid w:val="00FA4201"/>
    <w:rsid w:val="00FB528F"/>
    <w:rsid w:val="00F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F4FDF"/>
  <w15:docId w15:val="{18801EA3-9B9C-4912-BFCF-0CBE4F78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F1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2</Pages>
  <Words>253</Words>
  <Characters>1405</Characters>
  <Application>Microsoft Office Word</Application>
  <DocSecurity>4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1655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אלישבע ברגיש</cp:lastModifiedBy>
  <cp:revision>2</cp:revision>
  <cp:lastPrinted>2015-03-31T09:24:00Z</cp:lastPrinted>
  <dcterms:created xsi:type="dcterms:W3CDTF">2025-06-09T07:29:00Z</dcterms:created>
  <dcterms:modified xsi:type="dcterms:W3CDTF">2025-06-09T07:29:00Z</dcterms:modified>
</cp:coreProperties>
</file>